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31F" w:rsidRPr="006D1254" w:rsidRDefault="00AE531F" w:rsidP="000A09E1">
      <w:pPr>
        <w:pStyle w:val="ListParagraph"/>
        <w:tabs>
          <w:tab w:val="left" w:pos="360"/>
        </w:tabs>
        <w:ind w:left="0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bookmarkStart w:id="0" w:name="_GoBack"/>
      <w:bookmarkEnd w:id="0"/>
    </w:p>
    <w:p w:rsidR="005D039B" w:rsidRPr="006D1254" w:rsidRDefault="00C77493" w:rsidP="00F25E7B">
      <w:pPr>
        <w:pStyle w:val="ListParagraph"/>
        <w:tabs>
          <w:tab w:val="left" w:pos="360"/>
        </w:tabs>
        <w:ind w:left="0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cs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left:0;text-align:left;margin-left:372.75pt;margin-top:-20.45pt;width:111.75pt;height:28pt;z-index:251702272" strokecolor="white [3212]">
            <v:textbox style="mso-next-textbox:#_x0000_s1061">
              <w:txbxContent>
                <w:p w:rsidR="00C60548" w:rsidRPr="00952C84" w:rsidRDefault="00952C84" w:rsidP="00952C84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952C84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แบบ ปจ. ๒.๓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pict>
          <v:shape id="_x0000_s1059" type="#_x0000_t202" style="position:absolute;left:0;text-align:left;margin-left:448pt;margin-top:-36.75pt;width:36.1pt;height:21.4pt;z-index:251700224;mso-height-percent:200;mso-height-percent:200;mso-width-relative:margin;mso-height-relative:margin" strokecolor="white [3212]">
            <v:textbox style="mso-fit-shape-to-text:t">
              <w:txbxContent>
                <w:p w:rsidR="00C60548" w:rsidRDefault="00C60548" w:rsidP="005D039B"/>
              </w:txbxContent>
            </v:textbox>
          </v:shape>
        </w:pict>
      </w:r>
      <w:r w:rsidR="005D039B" w:rsidRPr="006D125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แบบประวัติกรรมการจริยธรรม</w:t>
      </w:r>
      <w:r w:rsidR="005D039B" w:rsidRPr="006D1254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 </w:t>
      </w:r>
    </w:p>
    <w:p w:rsidR="005D039B" w:rsidRPr="006D1254" w:rsidRDefault="005D039B" w:rsidP="005D039B">
      <w:pPr>
        <w:jc w:val="center"/>
        <w:rPr>
          <w:rFonts w:ascii="TH SarabunPSK" w:hAnsi="TH SarabunPSK" w:cs="TH SarabunPSK"/>
          <w:color w:val="000000" w:themeColor="text1"/>
          <w:sz w:val="24"/>
          <w:szCs w:val="24"/>
          <w:cs/>
        </w:rPr>
      </w:pPr>
      <w:r w:rsidRPr="006D1254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>*******************************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4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๑. ชื่อ (นาย</w:t>
      </w:r>
      <w:r w:rsidRPr="006D1254">
        <w:rPr>
          <w:rFonts w:ascii="TH SarabunPSK" w:hAnsi="TH SarabunPSK" w:cs="TH SarabunPSK"/>
          <w:color w:val="000000" w:themeColor="text1"/>
          <w:szCs w:val="32"/>
        </w:rPr>
        <w:t>/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นาง</w:t>
      </w:r>
      <w:r w:rsidRPr="006D1254">
        <w:rPr>
          <w:rFonts w:ascii="TH SarabunPSK" w:hAnsi="TH SarabunPSK" w:cs="TH SarabunPSK"/>
          <w:color w:val="000000" w:themeColor="text1"/>
          <w:szCs w:val="32"/>
        </w:rPr>
        <w:t>/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นางสาว) ............................................................นามสกุล.....................................................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before="120" w:line="44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๒. ยศ</w:t>
      </w:r>
      <w:r w:rsidRPr="006D1254">
        <w:rPr>
          <w:rFonts w:ascii="TH SarabunPSK" w:hAnsi="TH SarabunPSK" w:cs="TH SarabunPSK"/>
          <w:color w:val="000000" w:themeColor="text1"/>
          <w:szCs w:val="32"/>
        </w:rPr>
        <w:t>/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ตำแหน่งทางวิชาการ หรืออื่นๆ</w:t>
      </w:r>
      <w:r w:rsidR="00712517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 </w:t>
      </w:r>
    </w:p>
    <w:p w:rsidR="005D039B" w:rsidRPr="006D1254" w:rsidRDefault="005D039B" w:rsidP="005D039B">
      <w:pPr>
        <w:spacing w:line="440" w:lineRule="exact"/>
        <w:rPr>
          <w:rFonts w:ascii="TH SarabunPSK" w:hAnsi="TH SarabunPSK" w:cs="TH SarabunPSK"/>
          <w:color w:val="000000" w:themeColor="text1"/>
        </w:rPr>
      </w:pP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๓. ได้รับเลือกเป็นกรรมการจริยธรรมตามประมวลจริยธรรม  </w:t>
      </w:r>
      <w:r w:rsidRPr="006D1254">
        <w:rPr>
          <w:rFonts w:ascii="TH SarabunPSK" w:hAnsi="TH SarabunPSK" w:cs="TH SarabunPSK" w:hint="cs"/>
          <w:color w:val="000000" w:themeColor="text1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ข้อ ๑๔(๒)</w:t>
      </w:r>
      <w:r w:rsidRPr="006D1254">
        <w:rPr>
          <w:rFonts w:ascii="TH SarabunPSK" w:hAnsi="TH SarabunPSK" w:cs="TH SarabunPSK"/>
          <w:color w:val="000000" w:themeColor="text1"/>
        </w:rPr>
        <w:t xml:space="preserve"> </w:t>
      </w:r>
      <w:r w:rsidRPr="006D1254">
        <w:rPr>
          <w:rFonts w:ascii="TH SarabunPSK" w:hAnsi="TH SarabunPSK" w:cs="TH SarabunPSK" w:hint="cs"/>
          <w:color w:val="000000" w:themeColor="text1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 ข้อ ๑๔(๓)</w:t>
      </w:r>
      <w:r w:rsidRPr="006D1254">
        <w:rPr>
          <w:rFonts w:ascii="TH SarabunPSK" w:hAnsi="TH SarabunPSK" w:cs="TH SarabunPSK" w:hint="cs"/>
          <w:color w:val="000000" w:themeColor="text1"/>
        </w:rPr>
        <w:t xml:space="preserve"> </w:t>
      </w:r>
      <w:r w:rsidRPr="006D1254">
        <w:rPr>
          <w:rFonts w:ascii="TH SarabunPSK" w:hAnsi="TH SarabunPSK" w:cs="TH SarabunPSK"/>
          <w:color w:val="000000" w:themeColor="text1"/>
        </w:rPr>
        <w:t xml:space="preserve"> </w:t>
      </w:r>
      <w:r w:rsidRPr="006D1254">
        <w:rPr>
          <w:rFonts w:ascii="TH SarabunPSK" w:hAnsi="TH SarabunPSK" w:cs="TH SarabunPSK" w:hint="cs"/>
          <w:color w:val="000000" w:themeColor="text1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 ข้อ ๑๔(๔)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4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๔. วัน</w:t>
      </w:r>
      <w:r w:rsidRPr="006D1254">
        <w:rPr>
          <w:rFonts w:ascii="TH SarabunPSK" w:hAnsi="TH SarabunPSK" w:cs="TH SarabunPSK"/>
          <w:color w:val="000000" w:themeColor="text1"/>
          <w:szCs w:val="32"/>
        </w:rPr>
        <w:t>/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เดือน</w:t>
      </w:r>
      <w:r w:rsidRPr="006D1254">
        <w:rPr>
          <w:rFonts w:ascii="TH SarabunPSK" w:hAnsi="TH SarabunPSK" w:cs="TH SarabunPSK"/>
          <w:color w:val="000000" w:themeColor="text1"/>
          <w:szCs w:val="32"/>
        </w:rPr>
        <w:t>/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ปีเกิด.........................................................................อายุปัจจุบัน...................ปี..................เดือน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40" w:lineRule="exact"/>
        <w:ind w:left="0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๕. ตำแหน่งปัจจุบัน 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ข้าราชการบำนาญ  สังกัด.....................................................................................................................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ตำแหน่งอื่นๆ ในภาคเอกชน</w:t>
      </w:r>
      <w:r w:rsidRPr="006D1254">
        <w:rPr>
          <w:rFonts w:ascii="TH SarabunPSK" w:hAnsi="TH SarabunPSK" w:cs="TH SarabunPSK"/>
          <w:color w:val="000000" w:themeColor="text1"/>
          <w:szCs w:val="32"/>
        </w:rPr>
        <w:t>/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ภาครัฐ (เช่น ประธานกรรมการบริหารสังกัด..../ ผู้ทรงคุณวุฒิใน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หน่วยงาน........ ฯลฯ) ....................</w:t>
      </w: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…………………………………………………………………………………………..  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i/>
          <w:iCs/>
          <w:color w:val="000000" w:themeColor="text1"/>
          <w:szCs w:val="32"/>
          <w:cs/>
        </w:rPr>
      </w:pP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รับราชการปัจจุบัน ในสังกัดกรม.</w:t>
      </w:r>
      <w:r w:rsidRPr="006D1254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..........................................................................................................</w:t>
      </w:r>
    </w:p>
    <w:p w:rsidR="00924584" w:rsidRPr="006D1254" w:rsidRDefault="005D039B" w:rsidP="00924584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</w:t>
      </w:r>
      <w:r w:rsidR="00924584"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</w:t>
      </w:r>
      <w:r w:rsidR="0092458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</w:t>
      </w:r>
      <w:r w:rsidR="00924584"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ประเภทตำแหน่งและระดับ </w:t>
      </w:r>
    </w:p>
    <w:p w:rsidR="00924584" w:rsidRPr="006D1254" w:rsidRDefault="00924584" w:rsidP="00924584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บริหาร  ระดับ....................................................... </w:t>
      </w: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อำนวยการ ระดับ...............................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……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........</w:t>
      </w:r>
    </w:p>
    <w:p w:rsidR="00924584" w:rsidRPr="006D1254" w:rsidRDefault="00924584" w:rsidP="00924584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  <w:cs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วิชาการ ระดับ.......................................................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t xml:space="preserve"> </w:t>
      </w: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ทั่วไป ระดับ...................................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…….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............</w:t>
      </w:r>
    </w:p>
    <w:p w:rsidR="00924584" w:rsidRPr="006D1254" w:rsidRDefault="00924584" w:rsidP="00924584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พนักงานราชการ</w:t>
      </w: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………………………………..…………..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ลูกจ้างประจำ.............................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……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.........</w:t>
      </w:r>
      <w:r w:rsidRPr="006D1254">
        <w:rPr>
          <w:rFonts w:ascii="TH SarabunPSK" w:hAnsi="TH SarabunPSK" w:cs="TH SarabunPSK"/>
          <w:color w:val="000000" w:themeColor="text1"/>
          <w:szCs w:val="32"/>
        </w:rPr>
        <w:t>........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92458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ชื่อ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ตำแหน่งในสายงาน ....................................................................................................................................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  <w:cs/>
        </w:rPr>
      </w:pP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   </w:t>
      </w:r>
      <w:r w:rsidR="0092458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ชื่อ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ตำแหน่งทางการบริหาร..............................................................................................................................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  <w:cs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</w:t>
      </w:r>
      <w:r w:rsidR="00924584">
        <w:rPr>
          <w:rFonts w:ascii="TH SarabunPSK" w:hAnsi="TH SarabunPSK" w:cs="TH SarabunPSK" w:hint="cs"/>
          <w:color w:val="000000" w:themeColor="text1"/>
          <w:szCs w:val="32"/>
          <w:cs/>
        </w:rPr>
        <w:t>ชื่อ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หน่วยงาน....................................................................................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ส่วนกลาง         </w:t>
      </w:r>
      <w:r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>ภูมิภาค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จังหวัด...................................................................................................................................</w:t>
      </w:r>
      <w:r w:rsidR="00924584">
        <w:rPr>
          <w:rFonts w:ascii="TH SarabunPSK" w:hAnsi="TH SarabunPSK" w:cs="TH SarabunPSK" w:hint="cs"/>
          <w:color w:val="000000" w:themeColor="text1"/>
          <w:szCs w:val="32"/>
          <w:cs/>
        </w:rPr>
        <w:t>……</w:t>
      </w: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...................    </w:t>
      </w:r>
    </w:p>
    <w:p w:rsidR="005D039B" w:rsidRPr="006D1254" w:rsidRDefault="004632B3" w:rsidP="005D039B">
      <w:pPr>
        <w:pStyle w:val="ListParagraph"/>
        <w:tabs>
          <w:tab w:val="left" w:pos="360"/>
        </w:tabs>
        <w:spacing w:before="120" w:line="46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</w:rPr>
        <w:t>๖</w:t>
      </w:r>
      <w:r w:rsidR="005D039B" w:rsidRPr="006D1254">
        <w:rPr>
          <w:rFonts w:ascii="TH SarabunPSK" w:hAnsi="TH SarabunPSK" w:cs="TH SarabunPSK" w:hint="cs"/>
          <w:color w:val="000000" w:themeColor="text1"/>
          <w:szCs w:val="32"/>
          <w:cs/>
        </w:rPr>
        <w:t>.  ประวัติเคยถูกลงโทษทางวินัย</w:t>
      </w:r>
      <w:r w:rsidR="005D039B" w:rsidRPr="006D1254">
        <w:rPr>
          <w:rFonts w:ascii="TH SarabunPSK" w:hAnsi="TH SarabunPSK" w:cs="TH SarabunPSK"/>
          <w:color w:val="000000" w:themeColor="text1"/>
          <w:szCs w:val="32"/>
        </w:rPr>
        <w:t xml:space="preserve">   </w:t>
      </w:r>
      <w:r w:rsidR="005D039B"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="005D039B"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ไม่มี    </w:t>
      </w:r>
      <w:r w:rsidR="005D039B" w:rsidRPr="006D1254">
        <w:rPr>
          <w:rFonts w:ascii="TH SarabunPSK" w:hAnsi="TH SarabunPSK" w:cs="TH SarabunPSK" w:hint="cs"/>
          <w:color w:val="000000" w:themeColor="text1"/>
          <w:szCs w:val="32"/>
        </w:rPr>
        <w:sym w:font="Wingdings" w:char="F071"/>
      </w:r>
      <w:r w:rsidR="005D039B"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อื่นๆ (โปรดระบุ)...............................................................</w:t>
      </w:r>
    </w:p>
    <w:p w:rsidR="005D039B" w:rsidRPr="006D1254" w:rsidRDefault="004632B3" w:rsidP="005D039B">
      <w:pPr>
        <w:tabs>
          <w:tab w:val="left" w:pos="360"/>
        </w:tabs>
        <w:spacing w:line="480" w:lineRule="exac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๗</w:t>
      </w:r>
      <w:r w:rsidR="005D039B" w:rsidRPr="006D1254">
        <w:rPr>
          <w:rFonts w:ascii="TH SarabunPSK" w:hAnsi="TH SarabunPSK" w:cs="TH SarabunPSK" w:hint="cs"/>
          <w:color w:val="000000" w:themeColor="text1"/>
          <w:cs/>
        </w:rPr>
        <w:t>.  ประวัติการทำงานและเกียรติประวัติ (โดยสังเขป)</w:t>
      </w:r>
    </w:p>
    <w:p w:rsidR="005D039B" w:rsidRPr="006D1254" w:rsidRDefault="005D039B" w:rsidP="005D039B">
      <w:pPr>
        <w:spacing w:line="480" w:lineRule="exact"/>
        <w:rPr>
          <w:rFonts w:ascii="TH SarabunPSK" w:hAnsi="TH SarabunPSK" w:cs="TH SarabunPSK"/>
          <w:color w:val="000000" w:themeColor="text1"/>
        </w:rPr>
      </w:pP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    ......................................................................................................................................................................</w:t>
      </w:r>
    </w:p>
    <w:p w:rsidR="005D039B" w:rsidRPr="006D1254" w:rsidRDefault="005D039B" w:rsidP="005D039B">
      <w:pPr>
        <w:spacing w:line="480" w:lineRule="exact"/>
        <w:rPr>
          <w:rFonts w:ascii="TH SarabunPSK" w:hAnsi="TH SarabunPSK" w:cs="TH SarabunPSK"/>
          <w:color w:val="000000" w:themeColor="text1"/>
        </w:rPr>
      </w:pP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    .......................................................................................................................................................................</w:t>
      </w:r>
    </w:p>
    <w:p w:rsidR="005D039B" w:rsidRPr="006D1254" w:rsidRDefault="004632B3" w:rsidP="005D039B">
      <w:pPr>
        <w:pStyle w:val="ListParagraph"/>
        <w:tabs>
          <w:tab w:val="left" w:pos="360"/>
        </w:tabs>
        <w:spacing w:before="120" w:line="46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๘</w:t>
      </w:r>
      <w:r w:rsidR="005D039B" w:rsidRPr="006D1254">
        <w:rPr>
          <w:rFonts w:ascii="TH SarabunPSK" w:hAnsi="TH SarabunPSK" w:cs="TH SarabunPSK" w:hint="cs"/>
          <w:color w:val="000000" w:themeColor="text1"/>
          <w:szCs w:val="32"/>
          <w:cs/>
        </w:rPr>
        <w:t>. สถานที่ติดต่อเพื่อส่งเอกสาร</w:t>
      </w:r>
      <w:r w:rsidR="005D039B" w:rsidRPr="006D1254">
        <w:rPr>
          <w:rFonts w:ascii="TH SarabunPSK" w:hAnsi="TH SarabunPSK" w:cs="TH SarabunPSK"/>
          <w:color w:val="000000" w:themeColor="text1"/>
          <w:szCs w:val="32"/>
        </w:rPr>
        <w:t>………….………………………………………………………………………………………</w:t>
      </w:r>
      <w:r w:rsidR="000F63BE" w:rsidRPr="006D1254">
        <w:rPr>
          <w:rFonts w:ascii="TH SarabunPSK" w:hAnsi="TH SarabunPSK" w:cs="TH SarabunPSK"/>
          <w:color w:val="000000" w:themeColor="text1"/>
          <w:szCs w:val="32"/>
        </w:rPr>
        <w:t>.</w:t>
      </w:r>
      <w:r w:rsidR="005D039B" w:rsidRPr="006D1254">
        <w:rPr>
          <w:rFonts w:ascii="TH SarabunPSK" w:hAnsi="TH SarabunPSK" w:cs="TH SarabunPSK"/>
          <w:color w:val="000000" w:themeColor="text1"/>
          <w:szCs w:val="32"/>
        </w:rPr>
        <w:t>.……….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360" w:hanging="36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      …………………..………………………………………………………………….…………………………………………………</w:t>
      </w:r>
      <w:r w:rsidR="000F63BE" w:rsidRPr="006D1254">
        <w:rPr>
          <w:rFonts w:ascii="TH SarabunPSK" w:hAnsi="TH SarabunPSK" w:cs="TH SarabunPSK"/>
          <w:color w:val="000000" w:themeColor="text1"/>
          <w:szCs w:val="32"/>
        </w:rPr>
        <w:t>.</w:t>
      </w:r>
      <w:r w:rsidRPr="006D1254">
        <w:rPr>
          <w:rFonts w:ascii="TH SarabunPSK" w:hAnsi="TH SarabunPSK" w:cs="TH SarabunPSK"/>
          <w:color w:val="000000" w:themeColor="text1"/>
          <w:szCs w:val="32"/>
        </w:rPr>
        <w:t>………..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360" w:hanging="36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โทรศัพท์....................................................มือถือ.........................................โทรสาร.....................................</w:t>
      </w:r>
    </w:p>
    <w:p w:rsidR="005D039B" w:rsidRPr="006D1254" w:rsidRDefault="005D039B" w:rsidP="005D039B">
      <w:pPr>
        <w:pStyle w:val="ListParagraph"/>
        <w:tabs>
          <w:tab w:val="left" w:pos="360"/>
        </w:tabs>
        <w:spacing w:line="4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6D125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ไปรษณีย์อีเล็กทรอนิกส์ (อี-เมล์)</w:t>
      </w:r>
      <w:r w:rsidRPr="006D1254">
        <w:rPr>
          <w:rFonts w:ascii="TH SarabunPSK" w:hAnsi="TH SarabunPSK" w:cs="TH SarabunPSK"/>
          <w:color w:val="000000" w:themeColor="text1"/>
          <w:szCs w:val="32"/>
        </w:rPr>
        <w:t xml:space="preserve"> ………….…………………………………………………………………………………………</w:t>
      </w:r>
    </w:p>
    <w:p w:rsidR="00924584" w:rsidRPr="006D1254" w:rsidRDefault="000F63BE" w:rsidP="00924584">
      <w:pPr>
        <w:tabs>
          <w:tab w:val="left" w:pos="720"/>
        </w:tabs>
        <w:spacing w:before="240"/>
        <w:rPr>
          <w:rFonts w:ascii="TH SarabunPSK" w:hAnsi="TH SarabunPSK" w:cs="TH SarabunPSK"/>
          <w:b/>
          <w:bCs/>
          <w:color w:val="000000" w:themeColor="text1"/>
          <w:cs/>
        </w:rPr>
      </w:pPr>
      <w:r w:rsidRPr="006D125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</w:t>
      </w:r>
      <w:r w:rsidR="0092458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ข้าพเจ้า</w:t>
      </w:r>
      <w:r w:rsidR="00924584" w:rsidRPr="006D1254">
        <w:rPr>
          <w:rFonts w:ascii="TH SarabunPSK" w:hAnsi="TH SarabunPSK" w:cs="TH SarabunPSK" w:hint="cs"/>
          <w:b/>
          <w:bCs/>
          <w:color w:val="000000" w:themeColor="text1"/>
          <w:cs/>
        </w:rPr>
        <w:t>ขอรับรอง</w:t>
      </w:r>
      <w:r w:rsidR="00924584">
        <w:rPr>
          <w:rFonts w:ascii="TH SarabunPSK" w:hAnsi="TH SarabunPSK" w:cs="TH SarabunPSK" w:hint="cs"/>
          <w:b/>
          <w:bCs/>
          <w:color w:val="000000" w:themeColor="text1"/>
          <w:cs/>
        </w:rPr>
        <w:t>ว่าเป็นผู้มีคุณสมบัติและไม่มีลักษณะต้องห้ามในการ</w:t>
      </w:r>
      <w:r w:rsidR="00924584" w:rsidRPr="006D1254">
        <w:rPr>
          <w:rFonts w:ascii="TH SarabunPSK" w:hAnsi="TH SarabunPSK" w:cs="TH SarabunPSK" w:hint="cs"/>
          <w:b/>
          <w:bCs/>
          <w:color w:val="000000" w:themeColor="text1"/>
          <w:cs/>
        </w:rPr>
        <w:t>ดำรงตำแหน่งกรรมการจริยธรรม</w:t>
      </w:r>
      <w:r w:rsidR="00955C19">
        <w:rPr>
          <w:rFonts w:asciiTheme="minorHAnsi" w:hAnsiTheme="minorHAnsi" w:cs="TH SarabunPSK" w:hint="cs"/>
          <w:b/>
          <w:bCs/>
          <w:color w:val="000000" w:themeColor="text1"/>
          <w:cs/>
        </w:rPr>
        <w:t>และยินยอมให้เปิดเผยต่อคณะอนุกรรมการวิสามัญเกี่ยวกับการส่งเสริมจริยธรรมเพื่อราชการใสสะอาด</w:t>
      </w:r>
    </w:p>
    <w:p w:rsidR="000F63BE" w:rsidRPr="006D1254" w:rsidRDefault="000F63BE" w:rsidP="000F63BE">
      <w:pPr>
        <w:spacing w:before="360"/>
        <w:rPr>
          <w:rFonts w:ascii="TH SarabunPSK" w:hAnsi="TH SarabunPSK" w:cs="TH SarabunPSK"/>
          <w:color w:val="000000" w:themeColor="text1"/>
        </w:rPr>
      </w:pP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                 </w:t>
      </w:r>
      <w:r w:rsidR="006F422F">
        <w:rPr>
          <w:rFonts w:ascii="TH SarabunPSK" w:hAnsi="TH SarabunPSK" w:cs="TH SarabunPSK" w:hint="cs"/>
          <w:color w:val="000000" w:themeColor="text1"/>
          <w:cs/>
        </w:rPr>
        <w:t xml:space="preserve">           ลงชื่อ.......</w:t>
      </w:r>
      <w:r w:rsidR="00AE531F" w:rsidRPr="00AE531F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AE531F" w:rsidRPr="006D1254">
        <w:rPr>
          <w:rFonts w:ascii="TH SarabunPSK" w:hAnsi="TH SarabunPSK" w:cs="TH SarabunPSK" w:hint="cs"/>
          <w:color w:val="000000" w:themeColor="text1"/>
          <w:cs/>
        </w:rPr>
        <w:t>(</w:t>
      </w:r>
      <w:r w:rsidR="00AE531F">
        <w:rPr>
          <w:rFonts w:ascii="TH SarabunPSK" w:hAnsi="TH SarabunPSK" w:cs="TH SarabunPSK" w:hint="cs"/>
          <w:color w:val="000000" w:themeColor="text1"/>
          <w:cs/>
        </w:rPr>
        <w:t>ผู้ได้รับการเสนอชื่อ</w:t>
      </w:r>
      <w:r w:rsidR="00B52EFC">
        <w:rPr>
          <w:rFonts w:ascii="TH SarabunPSK" w:hAnsi="TH SarabunPSK" w:cs="TH SarabunPSK" w:hint="cs"/>
          <w:color w:val="000000" w:themeColor="text1"/>
          <w:cs/>
        </w:rPr>
        <w:t>เป็นกรรมการจริยธรรม</w:t>
      </w:r>
      <w:r w:rsidR="00AE531F" w:rsidRPr="006D1254">
        <w:rPr>
          <w:rFonts w:ascii="TH SarabunPSK" w:hAnsi="TH SarabunPSK" w:cs="TH SarabunPSK" w:hint="cs"/>
          <w:color w:val="000000" w:themeColor="text1"/>
          <w:cs/>
        </w:rPr>
        <w:t>)</w:t>
      </w:r>
      <w:r w:rsidR="006F422F">
        <w:rPr>
          <w:rFonts w:ascii="TH SarabunPSK" w:hAnsi="TH SarabunPSK" w:cs="TH SarabunPSK" w:hint="cs"/>
          <w:color w:val="000000" w:themeColor="text1"/>
          <w:cs/>
        </w:rPr>
        <w:t xml:space="preserve"> .......</w:t>
      </w:r>
    </w:p>
    <w:p w:rsidR="00525505" w:rsidRDefault="000F63BE" w:rsidP="00AE531F">
      <w:pPr>
        <w:rPr>
          <w:rFonts w:ascii="TH SarabunPSK" w:hAnsi="TH SarabunPSK" w:cs="TH SarabunPSK"/>
          <w:spacing w:val="-6"/>
        </w:rPr>
      </w:pP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 </w:t>
      </w:r>
      <w:r w:rsidR="00AE531F">
        <w:rPr>
          <w:rFonts w:ascii="TH SarabunPSK" w:hAnsi="TH SarabunPSK" w:cs="TH SarabunPSK" w:hint="cs"/>
          <w:color w:val="000000" w:themeColor="text1"/>
          <w:cs/>
        </w:rPr>
        <w:t xml:space="preserve">                        </w:t>
      </w:r>
      <w:r w:rsidRPr="006D125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B52EFC">
        <w:rPr>
          <w:rFonts w:ascii="TH SarabunPSK" w:hAnsi="TH SarabunPSK" w:cs="TH SarabunPSK" w:hint="cs"/>
          <w:color w:val="000000" w:themeColor="text1"/>
          <w:cs/>
        </w:rPr>
        <w:t xml:space="preserve">                 </w:t>
      </w:r>
      <w:r w:rsidRPr="006D1254">
        <w:rPr>
          <w:rFonts w:ascii="TH SarabunPSK" w:hAnsi="TH SarabunPSK" w:cs="TH SarabunPSK"/>
          <w:color w:val="000000" w:themeColor="text1"/>
          <w:cs/>
        </w:rPr>
        <w:t>.................</w:t>
      </w:r>
      <w:r w:rsidR="00AE531F">
        <w:rPr>
          <w:rFonts w:ascii="TH SarabunPSK" w:hAnsi="TH SarabunPSK" w:cs="TH SarabunPSK"/>
          <w:color w:val="000000" w:themeColor="text1"/>
        </w:rPr>
        <w:t>/………………………/……..…..</w:t>
      </w:r>
    </w:p>
    <w:sectPr w:rsidR="00525505" w:rsidSect="00955C19">
      <w:headerReference w:type="even" r:id="rId7"/>
      <w:pgSz w:w="11907" w:h="16834" w:code="9"/>
      <w:pgMar w:top="540" w:right="1296" w:bottom="284" w:left="1440" w:header="850" w:footer="619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493" w:rsidRDefault="00C77493">
      <w:r>
        <w:separator/>
      </w:r>
    </w:p>
  </w:endnote>
  <w:endnote w:type="continuationSeparator" w:id="0">
    <w:p w:rsidR="00C77493" w:rsidRDefault="00C7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493" w:rsidRDefault="00C77493">
      <w:r>
        <w:separator/>
      </w:r>
    </w:p>
  </w:footnote>
  <w:footnote w:type="continuationSeparator" w:id="0">
    <w:p w:rsidR="00C77493" w:rsidRDefault="00C77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548" w:rsidRDefault="003A2EF0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C60548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C60548" w:rsidRDefault="00C605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D6153"/>
    <w:multiLevelType w:val="hybridMultilevel"/>
    <w:tmpl w:val="D4183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364C4"/>
    <w:multiLevelType w:val="hybridMultilevel"/>
    <w:tmpl w:val="50BEDEF0"/>
    <w:lvl w:ilvl="0" w:tplc="7F08EA90">
      <w:start w:val="1"/>
      <w:numFmt w:val="thaiNumbers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C9C6685"/>
    <w:multiLevelType w:val="hybridMultilevel"/>
    <w:tmpl w:val="710C58D8"/>
    <w:lvl w:ilvl="0" w:tplc="9C88AB0C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 w15:restartNumberingAfterBreak="0">
    <w:nsid w:val="10763704"/>
    <w:multiLevelType w:val="hybridMultilevel"/>
    <w:tmpl w:val="710C58D8"/>
    <w:lvl w:ilvl="0" w:tplc="9C88AB0C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4" w15:restartNumberingAfterBreak="0">
    <w:nsid w:val="121010EB"/>
    <w:multiLevelType w:val="hybridMultilevel"/>
    <w:tmpl w:val="046AB444"/>
    <w:lvl w:ilvl="0" w:tplc="91F83C4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574FD"/>
    <w:multiLevelType w:val="hybridMultilevel"/>
    <w:tmpl w:val="79BEDC32"/>
    <w:lvl w:ilvl="0" w:tplc="A9E08700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6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8" w15:restartNumberingAfterBreak="0">
    <w:nsid w:val="21D357D7"/>
    <w:multiLevelType w:val="hybridMultilevel"/>
    <w:tmpl w:val="7098FE9E"/>
    <w:lvl w:ilvl="0" w:tplc="0090D5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C3E95"/>
    <w:multiLevelType w:val="hybridMultilevel"/>
    <w:tmpl w:val="1A6C2A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1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2" w15:restartNumberingAfterBreak="0">
    <w:nsid w:val="2BEC36B3"/>
    <w:multiLevelType w:val="hybridMultilevel"/>
    <w:tmpl w:val="498CD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F3B4C"/>
    <w:multiLevelType w:val="hybridMultilevel"/>
    <w:tmpl w:val="369E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15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 w15:restartNumberingAfterBreak="0">
    <w:nsid w:val="36313DE8"/>
    <w:multiLevelType w:val="hybridMultilevel"/>
    <w:tmpl w:val="7098FE9E"/>
    <w:lvl w:ilvl="0" w:tplc="0090D5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B5F13"/>
    <w:multiLevelType w:val="hybridMultilevel"/>
    <w:tmpl w:val="D5B889F2"/>
    <w:lvl w:ilvl="0" w:tplc="90EE898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EC40B9"/>
    <w:multiLevelType w:val="hybridMultilevel"/>
    <w:tmpl w:val="E0F0E4EC"/>
    <w:lvl w:ilvl="0" w:tplc="B7C459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9AB34AB"/>
    <w:multiLevelType w:val="hybridMultilevel"/>
    <w:tmpl w:val="710C58D8"/>
    <w:lvl w:ilvl="0" w:tplc="9C88AB0C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1" w15:restartNumberingAfterBreak="0">
    <w:nsid w:val="5C1C6CAB"/>
    <w:multiLevelType w:val="hybridMultilevel"/>
    <w:tmpl w:val="693EE492"/>
    <w:lvl w:ilvl="0" w:tplc="0A047E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63211"/>
    <w:multiLevelType w:val="hybridMultilevel"/>
    <w:tmpl w:val="45BCB034"/>
    <w:lvl w:ilvl="0" w:tplc="A3C8DE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F77BC"/>
    <w:multiLevelType w:val="hybridMultilevel"/>
    <w:tmpl w:val="9B348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D6A27"/>
    <w:multiLevelType w:val="hybridMultilevel"/>
    <w:tmpl w:val="B2B8F06C"/>
    <w:lvl w:ilvl="0" w:tplc="3B1CFC1E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27" w15:restartNumberingAfterBreak="0">
    <w:nsid w:val="7113237E"/>
    <w:multiLevelType w:val="hybridMultilevel"/>
    <w:tmpl w:val="399A4F56"/>
    <w:lvl w:ilvl="0" w:tplc="4454A8E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4"/>
  </w:num>
  <w:num w:numId="3">
    <w:abstractNumId w:val="26"/>
  </w:num>
  <w:num w:numId="4">
    <w:abstractNumId w:val="19"/>
  </w:num>
  <w:num w:numId="5">
    <w:abstractNumId w:val="7"/>
  </w:num>
  <w:num w:numId="6">
    <w:abstractNumId w:val="6"/>
  </w:num>
  <w:num w:numId="7">
    <w:abstractNumId w:val="15"/>
  </w:num>
  <w:num w:numId="8">
    <w:abstractNumId w:val="11"/>
  </w:num>
  <w:num w:numId="9">
    <w:abstractNumId w:val="10"/>
  </w:num>
  <w:num w:numId="10">
    <w:abstractNumId w:val="17"/>
  </w:num>
  <w:num w:numId="11">
    <w:abstractNumId w:val="21"/>
  </w:num>
  <w:num w:numId="12">
    <w:abstractNumId w:val="27"/>
  </w:num>
  <w:num w:numId="13">
    <w:abstractNumId w:val="4"/>
  </w:num>
  <w:num w:numId="14">
    <w:abstractNumId w:val="22"/>
  </w:num>
  <w:num w:numId="15">
    <w:abstractNumId w:val="24"/>
  </w:num>
  <w:num w:numId="16">
    <w:abstractNumId w:val="1"/>
  </w:num>
  <w:num w:numId="17">
    <w:abstractNumId w:val="5"/>
  </w:num>
  <w:num w:numId="18">
    <w:abstractNumId w:val="2"/>
  </w:num>
  <w:num w:numId="19">
    <w:abstractNumId w:val="9"/>
  </w:num>
  <w:num w:numId="20">
    <w:abstractNumId w:val="23"/>
  </w:num>
  <w:num w:numId="21">
    <w:abstractNumId w:val="13"/>
  </w:num>
  <w:num w:numId="22">
    <w:abstractNumId w:val="16"/>
  </w:num>
  <w:num w:numId="23">
    <w:abstractNumId w:val="3"/>
  </w:num>
  <w:num w:numId="24">
    <w:abstractNumId w:val="12"/>
  </w:num>
  <w:num w:numId="25">
    <w:abstractNumId w:val="0"/>
  </w:num>
  <w:num w:numId="26">
    <w:abstractNumId w:val="18"/>
  </w:num>
  <w:num w:numId="27">
    <w:abstractNumId w:val="20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277"/>
    <w:rsid w:val="00004D71"/>
    <w:rsid w:val="00015663"/>
    <w:rsid w:val="000218D2"/>
    <w:rsid w:val="00025136"/>
    <w:rsid w:val="00032CF3"/>
    <w:rsid w:val="00032D6D"/>
    <w:rsid w:val="00044198"/>
    <w:rsid w:val="0004564E"/>
    <w:rsid w:val="00051AE7"/>
    <w:rsid w:val="00055294"/>
    <w:rsid w:val="00055D2E"/>
    <w:rsid w:val="000568AB"/>
    <w:rsid w:val="000658E7"/>
    <w:rsid w:val="00074CB7"/>
    <w:rsid w:val="0007630F"/>
    <w:rsid w:val="00077F7A"/>
    <w:rsid w:val="000A0651"/>
    <w:rsid w:val="000A09E1"/>
    <w:rsid w:val="000A104D"/>
    <w:rsid w:val="000A59CE"/>
    <w:rsid w:val="000B0AB4"/>
    <w:rsid w:val="000B1074"/>
    <w:rsid w:val="000B3AA6"/>
    <w:rsid w:val="000C10B7"/>
    <w:rsid w:val="000C2794"/>
    <w:rsid w:val="000C38AE"/>
    <w:rsid w:val="000E02B8"/>
    <w:rsid w:val="000E0A20"/>
    <w:rsid w:val="000E4010"/>
    <w:rsid w:val="000E5A30"/>
    <w:rsid w:val="000F0ED1"/>
    <w:rsid w:val="000F63BE"/>
    <w:rsid w:val="00107639"/>
    <w:rsid w:val="0012138C"/>
    <w:rsid w:val="0012176A"/>
    <w:rsid w:val="00126355"/>
    <w:rsid w:val="00137BB5"/>
    <w:rsid w:val="00150434"/>
    <w:rsid w:val="001507C4"/>
    <w:rsid w:val="001511BB"/>
    <w:rsid w:val="00153E1C"/>
    <w:rsid w:val="00156A58"/>
    <w:rsid w:val="0015711B"/>
    <w:rsid w:val="001677E9"/>
    <w:rsid w:val="0017018A"/>
    <w:rsid w:val="0017181F"/>
    <w:rsid w:val="00171BD3"/>
    <w:rsid w:val="00182AA9"/>
    <w:rsid w:val="00182E10"/>
    <w:rsid w:val="00196021"/>
    <w:rsid w:val="00196352"/>
    <w:rsid w:val="001A5805"/>
    <w:rsid w:val="001B09C2"/>
    <w:rsid w:val="001B2A1A"/>
    <w:rsid w:val="001B42EE"/>
    <w:rsid w:val="001B6924"/>
    <w:rsid w:val="001C48D4"/>
    <w:rsid w:val="001C5C88"/>
    <w:rsid w:val="001E3B4B"/>
    <w:rsid w:val="001E5128"/>
    <w:rsid w:val="001F4450"/>
    <w:rsid w:val="001F4A63"/>
    <w:rsid w:val="001F6A49"/>
    <w:rsid w:val="001F7248"/>
    <w:rsid w:val="001F7AD6"/>
    <w:rsid w:val="00201490"/>
    <w:rsid w:val="002048D0"/>
    <w:rsid w:val="00205B88"/>
    <w:rsid w:val="0020722B"/>
    <w:rsid w:val="002104E5"/>
    <w:rsid w:val="0021083F"/>
    <w:rsid w:val="00214DBA"/>
    <w:rsid w:val="00224FC7"/>
    <w:rsid w:val="00231B2D"/>
    <w:rsid w:val="00234062"/>
    <w:rsid w:val="0023432B"/>
    <w:rsid w:val="0024717C"/>
    <w:rsid w:val="00256379"/>
    <w:rsid w:val="00260731"/>
    <w:rsid w:val="00262A2B"/>
    <w:rsid w:val="00263474"/>
    <w:rsid w:val="00285510"/>
    <w:rsid w:val="002A4975"/>
    <w:rsid w:val="002B7D82"/>
    <w:rsid w:val="002C1399"/>
    <w:rsid w:val="002C67B2"/>
    <w:rsid w:val="002D3601"/>
    <w:rsid w:val="002D5C38"/>
    <w:rsid w:val="002E118F"/>
    <w:rsid w:val="002E5463"/>
    <w:rsid w:val="002F392D"/>
    <w:rsid w:val="003033DB"/>
    <w:rsid w:val="00306F22"/>
    <w:rsid w:val="00307A21"/>
    <w:rsid w:val="003164AC"/>
    <w:rsid w:val="00327CE4"/>
    <w:rsid w:val="00327F4E"/>
    <w:rsid w:val="00330214"/>
    <w:rsid w:val="00332E62"/>
    <w:rsid w:val="003332BF"/>
    <w:rsid w:val="0033494E"/>
    <w:rsid w:val="00335311"/>
    <w:rsid w:val="00336309"/>
    <w:rsid w:val="00354AFD"/>
    <w:rsid w:val="00355164"/>
    <w:rsid w:val="00357AAB"/>
    <w:rsid w:val="00360990"/>
    <w:rsid w:val="00365B83"/>
    <w:rsid w:val="0036617C"/>
    <w:rsid w:val="00377D16"/>
    <w:rsid w:val="00390FB0"/>
    <w:rsid w:val="0039225F"/>
    <w:rsid w:val="003970CA"/>
    <w:rsid w:val="003A2EF0"/>
    <w:rsid w:val="003A3EB3"/>
    <w:rsid w:val="003B1DFE"/>
    <w:rsid w:val="003B2823"/>
    <w:rsid w:val="003B3B66"/>
    <w:rsid w:val="003B6318"/>
    <w:rsid w:val="003D5E2D"/>
    <w:rsid w:val="003D6777"/>
    <w:rsid w:val="003D7579"/>
    <w:rsid w:val="003E457A"/>
    <w:rsid w:val="003E4ACB"/>
    <w:rsid w:val="003F4FD6"/>
    <w:rsid w:val="003F582C"/>
    <w:rsid w:val="0040184E"/>
    <w:rsid w:val="004056F7"/>
    <w:rsid w:val="0041292B"/>
    <w:rsid w:val="00413062"/>
    <w:rsid w:val="00421315"/>
    <w:rsid w:val="004215A8"/>
    <w:rsid w:val="0043220B"/>
    <w:rsid w:val="00437EB6"/>
    <w:rsid w:val="00441DC7"/>
    <w:rsid w:val="00460081"/>
    <w:rsid w:val="004615BD"/>
    <w:rsid w:val="004632B3"/>
    <w:rsid w:val="0046377B"/>
    <w:rsid w:val="00466F39"/>
    <w:rsid w:val="004774B8"/>
    <w:rsid w:val="00480F3C"/>
    <w:rsid w:val="00483E97"/>
    <w:rsid w:val="004842BD"/>
    <w:rsid w:val="0049170C"/>
    <w:rsid w:val="00491836"/>
    <w:rsid w:val="004A784F"/>
    <w:rsid w:val="004B2964"/>
    <w:rsid w:val="004B2EB0"/>
    <w:rsid w:val="004C122C"/>
    <w:rsid w:val="004C6911"/>
    <w:rsid w:val="004D3110"/>
    <w:rsid w:val="004D77C8"/>
    <w:rsid w:val="004D7A11"/>
    <w:rsid w:val="004E0B4A"/>
    <w:rsid w:val="004F45EF"/>
    <w:rsid w:val="00501B94"/>
    <w:rsid w:val="00501D27"/>
    <w:rsid w:val="00504031"/>
    <w:rsid w:val="00510385"/>
    <w:rsid w:val="00515E65"/>
    <w:rsid w:val="00520BC9"/>
    <w:rsid w:val="005214CF"/>
    <w:rsid w:val="00525505"/>
    <w:rsid w:val="00526153"/>
    <w:rsid w:val="00540469"/>
    <w:rsid w:val="00547487"/>
    <w:rsid w:val="00554827"/>
    <w:rsid w:val="00556E6D"/>
    <w:rsid w:val="00560E57"/>
    <w:rsid w:val="005676C5"/>
    <w:rsid w:val="005932FE"/>
    <w:rsid w:val="005B3C57"/>
    <w:rsid w:val="005C1967"/>
    <w:rsid w:val="005C2B27"/>
    <w:rsid w:val="005D039B"/>
    <w:rsid w:val="005D3997"/>
    <w:rsid w:val="005E1BFB"/>
    <w:rsid w:val="005E3923"/>
    <w:rsid w:val="005F5717"/>
    <w:rsid w:val="005F61D2"/>
    <w:rsid w:val="00601029"/>
    <w:rsid w:val="00602331"/>
    <w:rsid w:val="00604D54"/>
    <w:rsid w:val="006069F8"/>
    <w:rsid w:val="00607310"/>
    <w:rsid w:val="00610296"/>
    <w:rsid w:val="00610D33"/>
    <w:rsid w:val="00611C5B"/>
    <w:rsid w:val="006120D5"/>
    <w:rsid w:val="00626B20"/>
    <w:rsid w:val="006313AC"/>
    <w:rsid w:val="00631AE8"/>
    <w:rsid w:val="00636451"/>
    <w:rsid w:val="0064085E"/>
    <w:rsid w:val="00646CC4"/>
    <w:rsid w:val="006478E9"/>
    <w:rsid w:val="006507AF"/>
    <w:rsid w:val="00673E89"/>
    <w:rsid w:val="00674FD3"/>
    <w:rsid w:val="00686BC7"/>
    <w:rsid w:val="006A6E81"/>
    <w:rsid w:val="006B600C"/>
    <w:rsid w:val="006B787D"/>
    <w:rsid w:val="006C02C8"/>
    <w:rsid w:val="006C2984"/>
    <w:rsid w:val="006D1254"/>
    <w:rsid w:val="006D2802"/>
    <w:rsid w:val="006E07B2"/>
    <w:rsid w:val="006E2D43"/>
    <w:rsid w:val="006E49EB"/>
    <w:rsid w:val="006F2470"/>
    <w:rsid w:val="006F4001"/>
    <w:rsid w:val="006F422F"/>
    <w:rsid w:val="006F5045"/>
    <w:rsid w:val="006F6126"/>
    <w:rsid w:val="0070044C"/>
    <w:rsid w:val="007024B3"/>
    <w:rsid w:val="00706CE6"/>
    <w:rsid w:val="0071005C"/>
    <w:rsid w:val="00712517"/>
    <w:rsid w:val="00730098"/>
    <w:rsid w:val="00731B74"/>
    <w:rsid w:val="0074122A"/>
    <w:rsid w:val="007426B9"/>
    <w:rsid w:val="00742E5D"/>
    <w:rsid w:val="00753944"/>
    <w:rsid w:val="007548BA"/>
    <w:rsid w:val="007560EC"/>
    <w:rsid w:val="007602A5"/>
    <w:rsid w:val="007712F1"/>
    <w:rsid w:val="007722ED"/>
    <w:rsid w:val="007734E1"/>
    <w:rsid w:val="00792EE8"/>
    <w:rsid w:val="00793E01"/>
    <w:rsid w:val="00794475"/>
    <w:rsid w:val="00795CF3"/>
    <w:rsid w:val="007A044F"/>
    <w:rsid w:val="007A2347"/>
    <w:rsid w:val="007A2429"/>
    <w:rsid w:val="007A5C34"/>
    <w:rsid w:val="007B189C"/>
    <w:rsid w:val="007B4992"/>
    <w:rsid w:val="007B5424"/>
    <w:rsid w:val="007B5CE7"/>
    <w:rsid w:val="007B7647"/>
    <w:rsid w:val="007C0394"/>
    <w:rsid w:val="007D2BBB"/>
    <w:rsid w:val="007E4C52"/>
    <w:rsid w:val="007F1A58"/>
    <w:rsid w:val="007F2B01"/>
    <w:rsid w:val="007F41AD"/>
    <w:rsid w:val="008017DA"/>
    <w:rsid w:val="0082434C"/>
    <w:rsid w:val="00833CBA"/>
    <w:rsid w:val="00836F46"/>
    <w:rsid w:val="008450E6"/>
    <w:rsid w:val="00845B88"/>
    <w:rsid w:val="00846D4D"/>
    <w:rsid w:val="008527FA"/>
    <w:rsid w:val="00854AEF"/>
    <w:rsid w:val="00857DCB"/>
    <w:rsid w:val="00860EAF"/>
    <w:rsid w:val="00873ABA"/>
    <w:rsid w:val="00882204"/>
    <w:rsid w:val="00891877"/>
    <w:rsid w:val="0089273C"/>
    <w:rsid w:val="008A255C"/>
    <w:rsid w:val="008B46E2"/>
    <w:rsid w:val="008D0F0A"/>
    <w:rsid w:val="008D74DA"/>
    <w:rsid w:val="008E3067"/>
    <w:rsid w:val="008E3F4E"/>
    <w:rsid w:val="008E52A7"/>
    <w:rsid w:val="008E63A4"/>
    <w:rsid w:val="008F3F1C"/>
    <w:rsid w:val="008F647B"/>
    <w:rsid w:val="009000EA"/>
    <w:rsid w:val="00901FFB"/>
    <w:rsid w:val="00905B76"/>
    <w:rsid w:val="0090644D"/>
    <w:rsid w:val="009070D9"/>
    <w:rsid w:val="00912F78"/>
    <w:rsid w:val="0091446F"/>
    <w:rsid w:val="009161C8"/>
    <w:rsid w:val="00917E6F"/>
    <w:rsid w:val="00924584"/>
    <w:rsid w:val="009255FC"/>
    <w:rsid w:val="0092566E"/>
    <w:rsid w:val="00925F91"/>
    <w:rsid w:val="009475A3"/>
    <w:rsid w:val="00947837"/>
    <w:rsid w:val="009505D2"/>
    <w:rsid w:val="00952C84"/>
    <w:rsid w:val="00953326"/>
    <w:rsid w:val="009559E7"/>
    <w:rsid w:val="00955C19"/>
    <w:rsid w:val="00963DC9"/>
    <w:rsid w:val="009745B3"/>
    <w:rsid w:val="00975776"/>
    <w:rsid w:val="00977490"/>
    <w:rsid w:val="00995D9C"/>
    <w:rsid w:val="00995E35"/>
    <w:rsid w:val="009A0388"/>
    <w:rsid w:val="009A3070"/>
    <w:rsid w:val="009A422B"/>
    <w:rsid w:val="009B061B"/>
    <w:rsid w:val="009B1F08"/>
    <w:rsid w:val="009B5BC4"/>
    <w:rsid w:val="009B5C42"/>
    <w:rsid w:val="009C14FC"/>
    <w:rsid w:val="009C441B"/>
    <w:rsid w:val="009C4EEB"/>
    <w:rsid w:val="009C68A5"/>
    <w:rsid w:val="009D1277"/>
    <w:rsid w:val="009D170E"/>
    <w:rsid w:val="009E0257"/>
    <w:rsid w:val="009E5DCA"/>
    <w:rsid w:val="00A07B9F"/>
    <w:rsid w:val="00A11620"/>
    <w:rsid w:val="00A12C49"/>
    <w:rsid w:val="00A13CEF"/>
    <w:rsid w:val="00A17247"/>
    <w:rsid w:val="00A3069C"/>
    <w:rsid w:val="00A40140"/>
    <w:rsid w:val="00A546D6"/>
    <w:rsid w:val="00A75117"/>
    <w:rsid w:val="00A767CF"/>
    <w:rsid w:val="00A8602A"/>
    <w:rsid w:val="00A914E3"/>
    <w:rsid w:val="00AA0A92"/>
    <w:rsid w:val="00AA1510"/>
    <w:rsid w:val="00AA25EE"/>
    <w:rsid w:val="00AA754A"/>
    <w:rsid w:val="00AA7AA5"/>
    <w:rsid w:val="00AB224A"/>
    <w:rsid w:val="00AC5F49"/>
    <w:rsid w:val="00AD083B"/>
    <w:rsid w:val="00AD6EE5"/>
    <w:rsid w:val="00AE1009"/>
    <w:rsid w:val="00AE531F"/>
    <w:rsid w:val="00AF3465"/>
    <w:rsid w:val="00AF6108"/>
    <w:rsid w:val="00AF75FF"/>
    <w:rsid w:val="00AF7B5D"/>
    <w:rsid w:val="00AF7E86"/>
    <w:rsid w:val="00B048DE"/>
    <w:rsid w:val="00B05AE8"/>
    <w:rsid w:val="00B120AF"/>
    <w:rsid w:val="00B16F60"/>
    <w:rsid w:val="00B20E87"/>
    <w:rsid w:val="00B22F9D"/>
    <w:rsid w:val="00B27E9E"/>
    <w:rsid w:val="00B332E4"/>
    <w:rsid w:val="00B35B23"/>
    <w:rsid w:val="00B42D5A"/>
    <w:rsid w:val="00B44C00"/>
    <w:rsid w:val="00B467B2"/>
    <w:rsid w:val="00B4742E"/>
    <w:rsid w:val="00B52EFC"/>
    <w:rsid w:val="00B54C93"/>
    <w:rsid w:val="00B62AE8"/>
    <w:rsid w:val="00B64150"/>
    <w:rsid w:val="00B67F09"/>
    <w:rsid w:val="00B72683"/>
    <w:rsid w:val="00B73F85"/>
    <w:rsid w:val="00B76584"/>
    <w:rsid w:val="00B807A3"/>
    <w:rsid w:val="00B83D63"/>
    <w:rsid w:val="00BA25AB"/>
    <w:rsid w:val="00BB5B6A"/>
    <w:rsid w:val="00BB6491"/>
    <w:rsid w:val="00BB661E"/>
    <w:rsid w:val="00BB7AA7"/>
    <w:rsid w:val="00BC5479"/>
    <w:rsid w:val="00BE28AD"/>
    <w:rsid w:val="00BE4E54"/>
    <w:rsid w:val="00BF6415"/>
    <w:rsid w:val="00C07D9D"/>
    <w:rsid w:val="00C10A6A"/>
    <w:rsid w:val="00C135DC"/>
    <w:rsid w:val="00C1389A"/>
    <w:rsid w:val="00C13F64"/>
    <w:rsid w:val="00C22E51"/>
    <w:rsid w:val="00C22FB6"/>
    <w:rsid w:val="00C3056E"/>
    <w:rsid w:val="00C34857"/>
    <w:rsid w:val="00C366B6"/>
    <w:rsid w:val="00C60548"/>
    <w:rsid w:val="00C605AD"/>
    <w:rsid w:val="00C65968"/>
    <w:rsid w:val="00C66E26"/>
    <w:rsid w:val="00C6785A"/>
    <w:rsid w:val="00C71447"/>
    <w:rsid w:val="00C7434C"/>
    <w:rsid w:val="00C77493"/>
    <w:rsid w:val="00C81A75"/>
    <w:rsid w:val="00C91357"/>
    <w:rsid w:val="00C94254"/>
    <w:rsid w:val="00C97E19"/>
    <w:rsid w:val="00CB0C81"/>
    <w:rsid w:val="00CB2DCC"/>
    <w:rsid w:val="00CB3D4A"/>
    <w:rsid w:val="00CC21D1"/>
    <w:rsid w:val="00CC4FB5"/>
    <w:rsid w:val="00CD282D"/>
    <w:rsid w:val="00CD7452"/>
    <w:rsid w:val="00CE2725"/>
    <w:rsid w:val="00CE5EDC"/>
    <w:rsid w:val="00CE5FD0"/>
    <w:rsid w:val="00CF010E"/>
    <w:rsid w:val="00CF15F7"/>
    <w:rsid w:val="00CF1959"/>
    <w:rsid w:val="00CF1BCA"/>
    <w:rsid w:val="00CF7E7E"/>
    <w:rsid w:val="00D01E75"/>
    <w:rsid w:val="00D0423F"/>
    <w:rsid w:val="00D04717"/>
    <w:rsid w:val="00D10747"/>
    <w:rsid w:val="00D12EF3"/>
    <w:rsid w:val="00D14947"/>
    <w:rsid w:val="00D17CFB"/>
    <w:rsid w:val="00D30D15"/>
    <w:rsid w:val="00D33C0B"/>
    <w:rsid w:val="00D35F63"/>
    <w:rsid w:val="00D377AB"/>
    <w:rsid w:val="00D40C6D"/>
    <w:rsid w:val="00D41113"/>
    <w:rsid w:val="00D510FB"/>
    <w:rsid w:val="00D52A4E"/>
    <w:rsid w:val="00D60503"/>
    <w:rsid w:val="00D654E4"/>
    <w:rsid w:val="00D7134C"/>
    <w:rsid w:val="00D72744"/>
    <w:rsid w:val="00D75088"/>
    <w:rsid w:val="00D75C94"/>
    <w:rsid w:val="00D77AC4"/>
    <w:rsid w:val="00D80374"/>
    <w:rsid w:val="00D8577E"/>
    <w:rsid w:val="00D90F4A"/>
    <w:rsid w:val="00D93FBB"/>
    <w:rsid w:val="00D97C83"/>
    <w:rsid w:val="00DA30B9"/>
    <w:rsid w:val="00DA474F"/>
    <w:rsid w:val="00DA59FC"/>
    <w:rsid w:val="00DA784D"/>
    <w:rsid w:val="00DB35A3"/>
    <w:rsid w:val="00DC0B97"/>
    <w:rsid w:val="00DC23C6"/>
    <w:rsid w:val="00DC2573"/>
    <w:rsid w:val="00DC3467"/>
    <w:rsid w:val="00DD69CC"/>
    <w:rsid w:val="00DD75DF"/>
    <w:rsid w:val="00DD7913"/>
    <w:rsid w:val="00DE7D62"/>
    <w:rsid w:val="00DF08EF"/>
    <w:rsid w:val="00DF264C"/>
    <w:rsid w:val="00DF3FEE"/>
    <w:rsid w:val="00DF74DF"/>
    <w:rsid w:val="00E07138"/>
    <w:rsid w:val="00E12E75"/>
    <w:rsid w:val="00E212F0"/>
    <w:rsid w:val="00E2681F"/>
    <w:rsid w:val="00E3176A"/>
    <w:rsid w:val="00E4103C"/>
    <w:rsid w:val="00E42A79"/>
    <w:rsid w:val="00E57635"/>
    <w:rsid w:val="00E721EC"/>
    <w:rsid w:val="00E77093"/>
    <w:rsid w:val="00E80EF8"/>
    <w:rsid w:val="00E92A7B"/>
    <w:rsid w:val="00E950D8"/>
    <w:rsid w:val="00EA6D36"/>
    <w:rsid w:val="00EC35BE"/>
    <w:rsid w:val="00EC7222"/>
    <w:rsid w:val="00ED0972"/>
    <w:rsid w:val="00ED4FE6"/>
    <w:rsid w:val="00ED746C"/>
    <w:rsid w:val="00ED7550"/>
    <w:rsid w:val="00EE08E6"/>
    <w:rsid w:val="00EE45AC"/>
    <w:rsid w:val="00EF4F76"/>
    <w:rsid w:val="00F0305E"/>
    <w:rsid w:val="00F1291B"/>
    <w:rsid w:val="00F14578"/>
    <w:rsid w:val="00F225B4"/>
    <w:rsid w:val="00F24CB2"/>
    <w:rsid w:val="00F25E7B"/>
    <w:rsid w:val="00F306E8"/>
    <w:rsid w:val="00F31F2F"/>
    <w:rsid w:val="00F33FB7"/>
    <w:rsid w:val="00F343B3"/>
    <w:rsid w:val="00F356B0"/>
    <w:rsid w:val="00F43723"/>
    <w:rsid w:val="00F61990"/>
    <w:rsid w:val="00F6230B"/>
    <w:rsid w:val="00F62818"/>
    <w:rsid w:val="00F63B15"/>
    <w:rsid w:val="00F75320"/>
    <w:rsid w:val="00F75A19"/>
    <w:rsid w:val="00FA6C46"/>
    <w:rsid w:val="00FB1529"/>
    <w:rsid w:val="00FB6C0B"/>
    <w:rsid w:val="00FB741B"/>
    <w:rsid w:val="00FC05F0"/>
    <w:rsid w:val="00FC3D16"/>
    <w:rsid w:val="00FD3818"/>
    <w:rsid w:val="00FD606A"/>
    <w:rsid w:val="00FE0E4F"/>
    <w:rsid w:val="00FE1920"/>
    <w:rsid w:val="00FE31BF"/>
    <w:rsid w:val="00FF6D0A"/>
    <w:rsid w:val="00FF7870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2"/>
    <o:shapelayout v:ext="edit">
      <o:idmap v:ext="edit" data="1"/>
    </o:shapelayout>
  </w:shapeDefaults>
  <w:decimalSymbol w:val="."/>
  <w:listSeparator w:val=","/>
  <w14:docId w14:val="76BCB551"/>
  <w15:docId w15:val="{D85CF70E-1FAF-4BD6-A7F5-0A3C227B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21D1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CC21D1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CC21D1"/>
    <w:pPr>
      <w:keepNext/>
      <w:spacing w:before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C21D1"/>
    <w:pPr>
      <w:spacing w:before="120"/>
      <w:ind w:right="226"/>
      <w:jc w:val="both"/>
    </w:pPr>
  </w:style>
  <w:style w:type="character" w:styleId="Hyperlink">
    <w:name w:val="Hyperlink"/>
    <w:basedOn w:val="DefaultParagraphFont"/>
    <w:rsid w:val="00CC21D1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CC21D1"/>
    <w:pPr>
      <w:ind w:firstLine="1418"/>
    </w:pPr>
  </w:style>
  <w:style w:type="paragraph" w:styleId="BodyTextIndent2">
    <w:name w:val="Body Text Indent 2"/>
    <w:basedOn w:val="Normal"/>
    <w:rsid w:val="00CC21D1"/>
    <w:pPr>
      <w:spacing w:before="240"/>
      <w:ind w:firstLine="1440"/>
    </w:pPr>
  </w:style>
  <w:style w:type="paragraph" w:styleId="BodyTextIndent3">
    <w:name w:val="Body Text Indent 3"/>
    <w:basedOn w:val="Normal"/>
    <w:rsid w:val="00CC21D1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basedOn w:val="DefaultParagraphFont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basedOn w:val="DefaultParagraphFont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ListParagraph">
    <w:name w:val="List Paragraph"/>
    <w:basedOn w:val="Normal"/>
    <w:uiPriority w:val="34"/>
    <w:qFormat/>
    <w:rsid w:val="00D93FBB"/>
    <w:pPr>
      <w:ind w:left="720"/>
      <w:contextualSpacing/>
    </w:pPr>
    <w:rPr>
      <w:rFonts w:cs="Angsana New"/>
      <w:szCs w:val="40"/>
    </w:rPr>
  </w:style>
  <w:style w:type="table" w:styleId="TableGrid">
    <w:name w:val="Table Grid"/>
    <w:basedOn w:val="TableNormal"/>
    <w:rsid w:val="00B33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6596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65968"/>
    <w:rPr>
      <w:rFonts w:ascii="Tahoma" w:hAnsi="Tahoma"/>
      <w:sz w:val="16"/>
    </w:rPr>
  </w:style>
  <w:style w:type="table" w:styleId="LightShading-Accent5">
    <w:name w:val="Light Shading Accent 5"/>
    <w:basedOn w:val="TableNormal"/>
    <w:uiPriority w:val="60"/>
    <w:rsid w:val="00126355"/>
    <w:rPr>
      <w:rFonts w:asciiTheme="minorHAnsi" w:eastAsiaTheme="minorHAnsi" w:hAnsiTheme="minorHAnsi" w:cstheme="minorBidi"/>
      <w:color w:val="31849B" w:themeColor="accent5" w:themeShade="BF"/>
      <w:sz w:val="22"/>
      <w:szCs w:val="2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tta\Desktop\&#3649;&#3610;&#3610;&#3615;&#3629;&#3619;&#3660;&#3617;&#3627;&#3609;&#3633;&#3591;&#3626;&#3639;&#3629;&#3619;&#3634;&#3594;&#3585;&#3634;&#3619;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หนังสือภายนอก.dot</Template>
  <TotalTime>4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 Thailand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metta</dc:creator>
  <cp:lastModifiedBy>Wipawin Sangrat</cp:lastModifiedBy>
  <cp:revision>8</cp:revision>
  <cp:lastPrinted>2018-12-21T04:29:00Z</cp:lastPrinted>
  <dcterms:created xsi:type="dcterms:W3CDTF">2018-12-21T04:27:00Z</dcterms:created>
  <dcterms:modified xsi:type="dcterms:W3CDTF">2019-06-21T04:05:00Z</dcterms:modified>
</cp:coreProperties>
</file>